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4E2EC" w14:textId="77777777" w:rsidR="00537292" w:rsidRDefault="00537292" w:rsidP="00537292">
      <w:pPr>
        <w:spacing w:line="280" w:lineRule="exact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Month Day, Year</w:t>
      </w:r>
    </w:p>
    <w:p w14:paraId="0C626DFA" w14:textId="77777777" w:rsidR="00537292" w:rsidRDefault="00537292" w:rsidP="00537292">
      <w:pPr>
        <w:spacing w:line="280" w:lineRule="exact"/>
        <w:ind w:left="1714"/>
        <w:rPr>
          <w:rFonts w:ascii="Georgia" w:hAnsi="Georgia"/>
          <w:sz w:val="18"/>
          <w:szCs w:val="18"/>
        </w:rPr>
      </w:pPr>
    </w:p>
    <w:p w14:paraId="3721B536" w14:textId="77777777" w:rsidR="00537292" w:rsidRDefault="00537292" w:rsidP="00537292">
      <w:pPr>
        <w:spacing w:line="280" w:lineRule="exact"/>
        <w:ind w:left="1714"/>
        <w:rPr>
          <w:rFonts w:ascii="Georgia" w:hAnsi="Georgia"/>
          <w:sz w:val="18"/>
          <w:szCs w:val="18"/>
        </w:rPr>
      </w:pPr>
    </w:p>
    <w:p w14:paraId="2331A499" w14:textId="77777777" w:rsidR="00537292" w:rsidRDefault="00537292" w:rsidP="00537292">
      <w:pPr>
        <w:spacing w:line="280" w:lineRule="exact"/>
        <w:ind w:left="1714"/>
        <w:rPr>
          <w:rFonts w:ascii="Georgia" w:hAnsi="Georgia"/>
          <w:sz w:val="18"/>
          <w:szCs w:val="18"/>
        </w:rPr>
      </w:pPr>
    </w:p>
    <w:p w14:paraId="42843C1A" w14:textId="77777777" w:rsidR="00537292" w:rsidRDefault="00537292" w:rsidP="00537292">
      <w:pPr>
        <w:spacing w:line="280" w:lineRule="exact"/>
        <w:ind w:left="1714"/>
        <w:rPr>
          <w:rFonts w:ascii="Georgia" w:hAnsi="Georgia"/>
          <w:sz w:val="18"/>
          <w:szCs w:val="18"/>
        </w:rPr>
      </w:pPr>
    </w:p>
    <w:p w14:paraId="660285F6" w14:textId="77777777" w:rsidR="00537292" w:rsidRDefault="00537292" w:rsidP="00537292">
      <w:pPr>
        <w:spacing w:line="280" w:lineRule="exact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Dea</w:t>
      </w:r>
      <w:r>
        <w:rPr>
          <w:rFonts w:ascii="Georgia" w:hAnsi="Georgia"/>
          <w:sz w:val="18"/>
          <w:szCs w:val="18"/>
        </w:rPr>
        <w:softHyphen/>
        <w:t>r Recipient Here,</w:t>
      </w:r>
    </w:p>
    <w:p w14:paraId="09DA2A61" w14:textId="77777777" w:rsidR="00537292" w:rsidRDefault="00537292" w:rsidP="00537292">
      <w:pPr>
        <w:spacing w:line="280" w:lineRule="exact"/>
        <w:ind w:left="1714"/>
        <w:rPr>
          <w:rFonts w:ascii="Georgia" w:hAnsi="Georgia"/>
          <w:sz w:val="18"/>
          <w:szCs w:val="18"/>
        </w:rPr>
      </w:pPr>
    </w:p>
    <w:p w14:paraId="11986FF5" w14:textId="77777777" w:rsidR="00537292" w:rsidRDefault="00537292" w:rsidP="00537292">
      <w:pPr>
        <w:spacing w:line="280" w:lineRule="exact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Start letter here, no indentations, two returns between paragraphs.</w:t>
      </w:r>
    </w:p>
    <w:p w14:paraId="200BBDA2" w14:textId="77777777" w:rsidR="004840BA" w:rsidRDefault="004840BA" w:rsidP="00537292">
      <w:pPr>
        <w:spacing w:line="280" w:lineRule="exact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Set line spacing at “exactly 14 pt”</w:t>
      </w:r>
    </w:p>
    <w:p w14:paraId="7D76A918" w14:textId="77777777" w:rsidR="00537292" w:rsidRDefault="00537292" w:rsidP="00537292">
      <w:pPr>
        <w:spacing w:line="280" w:lineRule="exact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Letter should end no further than 1.5” from the bottom of the page.</w:t>
      </w:r>
    </w:p>
    <w:p w14:paraId="4C41F53B" w14:textId="77777777" w:rsidR="00537292" w:rsidRDefault="00537292" w:rsidP="00537292">
      <w:pPr>
        <w:spacing w:line="280" w:lineRule="exact"/>
        <w:ind w:left="1714"/>
        <w:rPr>
          <w:rFonts w:ascii="Georgia" w:hAnsi="Georgia"/>
          <w:sz w:val="18"/>
          <w:szCs w:val="18"/>
        </w:rPr>
      </w:pPr>
    </w:p>
    <w:p w14:paraId="1969A77C" w14:textId="77777777" w:rsidR="00537292" w:rsidRDefault="00537292" w:rsidP="00537292">
      <w:pPr>
        <w:spacing w:line="280" w:lineRule="exact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softHyphen/>
        <w:t xml:space="preserve">This should be what a new paragraph should look like. </w:t>
      </w:r>
      <w:r>
        <w:rPr>
          <w:rFonts w:ascii="Georgia" w:hAnsi="Georgia"/>
          <w:sz w:val="18"/>
          <w:szCs w:val="18"/>
        </w:rPr>
        <w:softHyphen/>
      </w:r>
      <w:r>
        <w:rPr>
          <w:rFonts w:ascii="Georgia" w:hAnsi="Georgia"/>
          <w:sz w:val="18"/>
          <w:szCs w:val="18"/>
        </w:rPr>
        <w:softHyphen/>
      </w:r>
    </w:p>
    <w:p w14:paraId="054B0BBA" w14:textId="77777777" w:rsidR="00537292" w:rsidRDefault="00537292" w:rsidP="00537292">
      <w:pPr>
        <w:spacing w:line="280" w:lineRule="exact"/>
        <w:rPr>
          <w:rFonts w:ascii="Georgia" w:hAnsi="Georgia"/>
          <w:sz w:val="18"/>
          <w:szCs w:val="18"/>
        </w:rPr>
      </w:pPr>
    </w:p>
    <w:p w14:paraId="2B0DA395" w14:textId="77777777" w:rsidR="00537292" w:rsidRDefault="00537292" w:rsidP="00537292">
      <w:pPr>
        <w:spacing w:line="280" w:lineRule="exact"/>
        <w:rPr>
          <w:rFonts w:ascii="Georgia" w:hAnsi="Georgia"/>
          <w:sz w:val="18"/>
          <w:szCs w:val="18"/>
        </w:rPr>
      </w:pPr>
    </w:p>
    <w:p w14:paraId="454949C5" w14:textId="77777777" w:rsidR="00537292" w:rsidRDefault="00537292" w:rsidP="00537292">
      <w:pPr>
        <w:spacing w:line="280" w:lineRule="exact"/>
        <w:rPr>
          <w:rFonts w:ascii="Georgia" w:hAnsi="Georgia"/>
          <w:sz w:val="18"/>
          <w:szCs w:val="18"/>
        </w:rPr>
      </w:pPr>
    </w:p>
    <w:p w14:paraId="279FDEB6" w14:textId="77777777" w:rsidR="00537292" w:rsidRDefault="00537292" w:rsidP="00537292">
      <w:pPr>
        <w:spacing w:line="280" w:lineRule="exact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Sincerely,</w:t>
      </w:r>
    </w:p>
    <w:p w14:paraId="3B2FC548" w14:textId="77777777" w:rsidR="00537292" w:rsidRDefault="00537292" w:rsidP="00537292">
      <w:pPr>
        <w:spacing w:line="280" w:lineRule="exact"/>
        <w:rPr>
          <w:rFonts w:ascii="Georgia" w:hAnsi="Georgia"/>
          <w:sz w:val="18"/>
          <w:szCs w:val="18"/>
        </w:rPr>
      </w:pPr>
    </w:p>
    <w:p w14:paraId="32B03AD7" w14:textId="77777777" w:rsidR="00537292" w:rsidRDefault="00537292" w:rsidP="00537292">
      <w:pPr>
        <w:spacing w:line="280" w:lineRule="exact"/>
        <w:rPr>
          <w:rFonts w:ascii="Georgia" w:hAnsi="Georgia"/>
          <w:sz w:val="18"/>
          <w:szCs w:val="18"/>
        </w:rPr>
      </w:pPr>
    </w:p>
    <w:p w14:paraId="2DCE2239" w14:textId="77777777" w:rsidR="00537292" w:rsidRDefault="00537292" w:rsidP="00537292">
      <w:pPr>
        <w:spacing w:line="280" w:lineRule="exact"/>
        <w:rPr>
          <w:rFonts w:ascii="Georgia" w:hAnsi="Georgia"/>
          <w:sz w:val="18"/>
          <w:szCs w:val="18"/>
        </w:rPr>
      </w:pPr>
    </w:p>
    <w:p w14:paraId="5803AF8F" w14:textId="77777777" w:rsidR="00537292" w:rsidRDefault="00537292" w:rsidP="00537292">
      <w:pPr>
        <w:spacing w:line="280" w:lineRule="exact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First and Last Name</w:t>
      </w:r>
    </w:p>
    <w:p w14:paraId="2072EC66" w14:textId="77777777" w:rsidR="009254D7" w:rsidRDefault="00537292" w:rsidP="009254D7">
      <w:pPr>
        <w:spacing w:line="280" w:lineRule="exact"/>
        <w:rPr>
          <w:rFonts w:ascii="Georgia" w:hAnsi="Georgia"/>
          <w:sz w:val="18"/>
          <w:szCs w:val="18"/>
        </w:rPr>
      </w:pPr>
      <w:r>
        <w:rPr>
          <w:rFonts w:ascii="Georgia" w:hAnsi="Georgia"/>
          <w:sz w:val="18"/>
          <w:szCs w:val="18"/>
        </w:rPr>
        <w:t>Title</w:t>
      </w:r>
    </w:p>
    <w:p w14:paraId="73E3CAA9" w14:textId="77777777" w:rsidR="009254D7" w:rsidRDefault="009254D7" w:rsidP="009254D7">
      <w:pPr>
        <w:spacing w:line="280" w:lineRule="exact"/>
        <w:rPr>
          <w:rFonts w:ascii="Georgia" w:hAnsi="Georgia"/>
          <w:sz w:val="18"/>
          <w:szCs w:val="18"/>
        </w:rPr>
      </w:pPr>
    </w:p>
    <w:p w14:paraId="04E2ABC9" w14:textId="77777777" w:rsidR="009254D7" w:rsidRPr="009254D7" w:rsidRDefault="009254D7" w:rsidP="009254D7">
      <w:pPr>
        <w:spacing w:line="280" w:lineRule="exact"/>
        <w:rPr>
          <w:rFonts w:ascii="Georgia" w:hAnsi="Georgia"/>
          <w:sz w:val="18"/>
          <w:szCs w:val="18"/>
        </w:rPr>
      </w:pPr>
    </w:p>
    <w:sectPr w:rsidR="009254D7" w:rsidRPr="009254D7" w:rsidSect="000C1252">
      <w:footerReference w:type="default" r:id="rId7"/>
      <w:headerReference w:type="first" r:id="rId8"/>
      <w:footerReference w:type="first" r:id="rId9"/>
      <w:pgSz w:w="12240" w:h="15840" w:code="1"/>
      <w:pgMar w:top="1440" w:right="1440" w:bottom="2160" w:left="1800" w:header="216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EF5CE43" w14:textId="77777777" w:rsidR="003C7EA2" w:rsidRDefault="003C7EA2" w:rsidP="00537292">
      <w:r>
        <w:separator/>
      </w:r>
    </w:p>
  </w:endnote>
  <w:endnote w:type="continuationSeparator" w:id="0">
    <w:p w14:paraId="60F29829" w14:textId="77777777" w:rsidR="003C7EA2" w:rsidRDefault="003C7EA2" w:rsidP="005372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20B0604020202020204"/>
    <w:charset w:val="00"/>
    <w:family w:val="auto"/>
    <w:pitch w:val="variable"/>
    <w:sig w:usb0="60000287" w:usb1="00000001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hronicleTextG1-Roman">
    <w:altName w:val="Chronicle Text G1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D361A" w14:textId="77777777" w:rsidR="00537292" w:rsidRPr="00537292" w:rsidRDefault="00537292" w:rsidP="009E07A4">
    <w:pPr>
      <w:pStyle w:val="Footer"/>
      <w:spacing w:line="360" w:lineRule="auto"/>
      <w:rPr>
        <w:rFonts w:ascii="Georgia" w:hAnsi="Georgia"/>
        <w:i/>
        <w:iCs/>
        <w:sz w:val="13"/>
        <w:szCs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9E0C9F" w14:textId="02453F7E" w:rsidR="0066420D" w:rsidRDefault="00B46645" w:rsidP="0066420D">
    <w:pPr>
      <w:pStyle w:val="Footer"/>
      <w:spacing w:line="360" w:lineRule="auto"/>
      <w:rPr>
        <w:rFonts w:ascii="Georgia" w:hAnsi="Georgia"/>
        <w:iCs/>
        <w:sz w:val="16"/>
        <w:szCs w:val="16"/>
      </w:rPr>
    </w:pPr>
    <w:r>
      <w:rPr>
        <w:rFonts w:ascii="Georgia" w:hAnsi="Georgia"/>
        <w:sz w:val="16"/>
        <w:szCs w:val="16"/>
      </w:rPr>
      <w:t>Support the University of Georgia</w:t>
    </w:r>
    <w:r>
      <w:rPr>
        <w:rFonts w:ascii="Georgia" w:hAnsi="Georgia"/>
        <w:i/>
        <w:iCs/>
        <w:sz w:val="16"/>
        <w:szCs w:val="16"/>
      </w:rPr>
      <w:t xml:space="preserve"> </w:t>
    </w:r>
    <w:r w:rsidR="0066420D">
      <w:rPr>
        <w:rFonts w:ascii="Georgia" w:hAnsi="Georgia"/>
        <w:i/>
        <w:iCs/>
        <w:sz w:val="16"/>
        <w:szCs w:val="16"/>
      </w:rPr>
      <w:t xml:space="preserve">| </w:t>
    </w:r>
    <w:r w:rsidR="0066420D">
      <w:rPr>
        <w:rFonts w:ascii="Georgia" w:hAnsi="Georgia"/>
        <w:iCs/>
        <w:sz w:val="16"/>
        <w:szCs w:val="16"/>
      </w:rPr>
      <w:t>give.uga.edu</w:t>
    </w:r>
  </w:p>
  <w:p w14:paraId="2A5725B3" w14:textId="1AAF32FD" w:rsidR="0066420D" w:rsidRPr="0066420D" w:rsidRDefault="0066420D" w:rsidP="0066420D">
    <w:pPr>
      <w:pStyle w:val="Footer"/>
      <w:spacing w:line="360" w:lineRule="auto"/>
      <w:rPr>
        <w:rFonts w:ascii="Georgia" w:hAnsi="Georgia"/>
        <w:i/>
        <w:iCs/>
        <w:sz w:val="13"/>
        <w:szCs w:val="13"/>
      </w:rPr>
    </w:pPr>
    <w:r w:rsidRPr="00537292">
      <w:rPr>
        <w:rFonts w:ascii="Georgia" w:hAnsi="Georgia"/>
        <w:i/>
        <w:iCs/>
        <w:sz w:val="13"/>
        <w:szCs w:val="13"/>
      </w:rPr>
      <w:t>An Equal Opportunity, Veteran, Disability Institution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0864A7" w14:textId="77777777" w:rsidR="003C7EA2" w:rsidRDefault="003C7EA2" w:rsidP="00537292">
      <w:r>
        <w:separator/>
      </w:r>
    </w:p>
  </w:footnote>
  <w:footnote w:type="continuationSeparator" w:id="0">
    <w:p w14:paraId="06E2680A" w14:textId="77777777" w:rsidR="003C7EA2" w:rsidRDefault="003C7EA2" w:rsidP="005372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360C7" w14:textId="77777777" w:rsidR="00D20C66" w:rsidRDefault="005C496F" w:rsidP="007C3BAC">
    <w:pPr>
      <w:rPr>
        <w:rFonts w:ascii="Georgia" w:hAnsi="Georgia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01837A6" wp14:editId="5C1B96CC">
          <wp:simplePos x="0" y="0"/>
          <wp:positionH relativeFrom="column">
            <wp:posOffset>-643713</wp:posOffset>
          </wp:positionH>
          <wp:positionV relativeFrom="paragraph">
            <wp:posOffset>-850900</wp:posOffset>
          </wp:positionV>
          <wp:extent cx="2023745" cy="679450"/>
          <wp:effectExtent l="0" t="0" r="0" b="6350"/>
          <wp:wrapSquare wrapText="bothSides"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3" b="11190"/>
                  <a:stretch/>
                </pic:blipFill>
                <pic:spPr bwMode="auto">
                  <a:xfrm>
                    <a:off x="0" y="0"/>
                    <a:ext cx="2023745" cy="6794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2BCC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974F27E" wp14:editId="06879236">
              <wp:simplePos x="0" y="0"/>
              <wp:positionH relativeFrom="column">
                <wp:posOffset>3596497</wp:posOffset>
              </wp:positionH>
              <wp:positionV relativeFrom="paragraph">
                <wp:posOffset>-685718</wp:posOffset>
              </wp:positionV>
              <wp:extent cx="2240280" cy="1256030"/>
              <wp:effectExtent l="0" t="0" r="0" b="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40280" cy="1256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67FB26" w14:textId="77777777" w:rsidR="00D20C66" w:rsidRPr="00BD416E" w:rsidRDefault="00D20C66" w:rsidP="00D20C66">
                          <w:pPr>
                            <w:pStyle w:val="BasicParagraph"/>
                            <w:spacing w:line="240" w:lineRule="exact"/>
                            <w:jc w:val="right"/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</w:pPr>
                          <w:r w:rsidRPr="00BD416E"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  <w:t>Building, Suite #</w:t>
                          </w:r>
                        </w:p>
                        <w:p w14:paraId="0E1ACA4F" w14:textId="77777777" w:rsidR="00D20C66" w:rsidRPr="00BD416E" w:rsidRDefault="00D20C66" w:rsidP="00D20C66">
                          <w:pPr>
                            <w:pStyle w:val="BasicParagraph"/>
                            <w:spacing w:line="240" w:lineRule="exact"/>
                            <w:jc w:val="right"/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</w:pPr>
                          <w:r w:rsidRPr="00BD416E"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  <w:t>Address</w:t>
                          </w:r>
                        </w:p>
                        <w:p w14:paraId="34CFE296" w14:textId="77777777" w:rsidR="00D20C66" w:rsidRPr="00BD416E" w:rsidRDefault="00D20C66" w:rsidP="00D20C66">
                          <w:pPr>
                            <w:pStyle w:val="BasicParagraph"/>
                            <w:spacing w:line="240" w:lineRule="exact"/>
                            <w:jc w:val="right"/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</w:pPr>
                          <w:r w:rsidRPr="00BD416E"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  <w:t>Athens, Georgia 30602</w:t>
                          </w:r>
                        </w:p>
                        <w:p w14:paraId="26345C93" w14:textId="77777777" w:rsidR="00D20C66" w:rsidRPr="00BD416E" w:rsidRDefault="00D20C66" w:rsidP="00D20C66">
                          <w:pPr>
                            <w:pStyle w:val="BasicParagraph"/>
                            <w:spacing w:line="240" w:lineRule="exact"/>
                            <w:jc w:val="right"/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BD416E">
                            <w:rPr>
                              <w:rFonts w:ascii="Georgia" w:hAnsi="Georgia" w:cs="ChronicleTextG1-Roman"/>
                              <w:smallCaps/>
                              <w:position w:val="6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BD416E"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  <w:t xml:space="preserve">  706-542-</w:t>
                          </w:r>
                          <w:proofErr w:type="gramStart"/>
                          <w:r w:rsidRPr="00BD416E"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  <w:t>0000  |</w:t>
                          </w:r>
                          <w:proofErr w:type="gramEnd"/>
                          <w:r w:rsidRPr="00BD416E"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BD416E">
                            <w:rPr>
                              <w:rFonts w:ascii="Georgia" w:hAnsi="Georgia" w:cs="ChronicleTextG1-Roman"/>
                              <w:smallCaps/>
                              <w:position w:val="6"/>
                              <w:sz w:val="16"/>
                              <w:szCs w:val="16"/>
                            </w:rPr>
                            <w:t>fax</w:t>
                          </w:r>
                          <w:r w:rsidRPr="00BD416E"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  <w:t xml:space="preserve">  706-583-0000</w:t>
                          </w:r>
                        </w:p>
                        <w:p w14:paraId="41D04334" w14:textId="77777777" w:rsidR="00D20C66" w:rsidRPr="00BD416E" w:rsidRDefault="00D20C66" w:rsidP="00D20C66">
                          <w:pPr>
                            <w:pStyle w:val="BasicParagraph"/>
                            <w:spacing w:line="240" w:lineRule="exact"/>
                            <w:jc w:val="right"/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</w:pPr>
                          <w:r w:rsidRPr="00BD416E"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  <w:t>jdoe@uga.edu</w:t>
                          </w:r>
                        </w:p>
                        <w:p w14:paraId="6DAEE686" w14:textId="77777777" w:rsidR="00D20C66" w:rsidRPr="00BD416E" w:rsidRDefault="00D20C66" w:rsidP="00D20C66">
                          <w:pPr>
                            <w:pStyle w:val="BasicParagraph"/>
                            <w:spacing w:line="240" w:lineRule="exact"/>
                            <w:jc w:val="right"/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</w:pPr>
                          <w:r w:rsidRPr="00BD416E"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  <w:t>www.uga.edu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74F27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283.2pt;margin-top:-54pt;width:176.4pt;height:98.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" filled="f" stroked="f">
              <v:textbox>
                <w:txbxContent>
                  <w:p w14:paraId="7667FB26" w14:textId="77777777" w:rsidR="00D20C66" w:rsidRPr="00BD416E" w:rsidRDefault="00D20C66" w:rsidP="00D20C66">
                    <w:pPr>
                      <w:pStyle w:val="BasicParagraph"/>
                      <w:spacing w:line="240" w:lineRule="exact"/>
                      <w:jc w:val="right"/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</w:pPr>
                    <w:r w:rsidRPr="00BD416E"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  <w:t>Building, Suite #</w:t>
                    </w:r>
                  </w:p>
                  <w:p w14:paraId="0E1ACA4F" w14:textId="77777777" w:rsidR="00D20C66" w:rsidRPr="00BD416E" w:rsidRDefault="00D20C66" w:rsidP="00D20C66">
                    <w:pPr>
                      <w:pStyle w:val="BasicParagraph"/>
                      <w:spacing w:line="240" w:lineRule="exact"/>
                      <w:jc w:val="right"/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</w:pPr>
                    <w:r w:rsidRPr="00BD416E"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  <w:t>Address</w:t>
                    </w:r>
                  </w:p>
                  <w:p w14:paraId="34CFE296" w14:textId="77777777" w:rsidR="00D20C66" w:rsidRPr="00BD416E" w:rsidRDefault="00D20C66" w:rsidP="00D20C66">
                    <w:pPr>
                      <w:pStyle w:val="BasicParagraph"/>
                      <w:spacing w:line="240" w:lineRule="exact"/>
                      <w:jc w:val="right"/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</w:pPr>
                    <w:r w:rsidRPr="00BD416E"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  <w:t>Athens, Georgia 30602</w:t>
                    </w:r>
                  </w:p>
                  <w:p w14:paraId="26345C93" w14:textId="77777777" w:rsidR="00D20C66" w:rsidRPr="00BD416E" w:rsidRDefault="00D20C66" w:rsidP="00D20C66">
                    <w:pPr>
                      <w:pStyle w:val="BasicParagraph"/>
                      <w:spacing w:line="240" w:lineRule="exact"/>
                      <w:jc w:val="right"/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</w:pPr>
                    <w:r w:rsidRPr="00BD416E">
                      <w:rPr>
                        <w:rFonts w:ascii="Georgia" w:hAnsi="Georgia" w:cs="ChronicleTextG1-Roman"/>
                        <w:smallCaps/>
                        <w:position w:val="6"/>
                        <w:sz w:val="16"/>
                        <w:szCs w:val="16"/>
                      </w:rPr>
                      <w:t>tel</w:t>
                    </w:r>
                    <w:r w:rsidRPr="00BD416E"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  <w:t xml:space="preserve">  706-542-0000  |  </w:t>
                    </w:r>
                    <w:r w:rsidRPr="00BD416E">
                      <w:rPr>
                        <w:rFonts w:ascii="Georgia" w:hAnsi="Georgia" w:cs="ChronicleTextG1-Roman"/>
                        <w:smallCaps/>
                        <w:position w:val="6"/>
                        <w:sz w:val="16"/>
                        <w:szCs w:val="16"/>
                      </w:rPr>
                      <w:t>fax</w:t>
                    </w:r>
                    <w:r w:rsidRPr="00BD416E"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  <w:t xml:space="preserve">  706-583-0000</w:t>
                    </w:r>
                  </w:p>
                  <w:p w14:paraId="41D04334" w14:textId="77777777" w:rsidR="00D20C66" w:rsidRPr="00BD416E" w:rsidRDefault="00D20C66" w:rsidP="00D20C66">
                    <w:pPr>
                      <w:pStyle w:val="BasicParagraph"/>
                      <w:spacing w:line="240" w:lineRule="exact"/>
                      <w:jc w:val="right"/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</w:pPr>
                    <w:r w:rsidRPr="00BD416E"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  <w:t>jdoe@uga.edu</w:t>
                    </w:r>
                  </w:p>
                  <w:p w14:paraId="6DAEE686" w14:textId="77777777" w:rsidR="00D20C66" w:rsidRPr="00BD416E" w:rsidRDefault="00D20C66" w:rsidP="00D20C66">
                    <w:pPr>
                      <w:pStyle w:val="BasicParagraph"/>
                      <w:spacing w:line="240" w:lineRule="exact"/>
                      <w:jc w:val="right"/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</w:pPr>
                    <w:r w:rsidRPr="00BD416E"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  <w:t>www.uga.edu</w:t>
                    </w:r>
                  </w:p>
                </w:txbxContent>
              </v:textbox>
            </v:shape>
          </w:pict>
        </mc:Fallback>
      </mc:AlternateContent>
    </w:r>
  </w:p>
  <w:p w14:paraId="2C845C54" w14:textId="77777777" w:rsidR="00D20C66" w:rsidRDefault="00D20C66" w:rsidP="00D20C66">
    <w:pPr>
      <w:ind w:left="-90"/>
      <w:rPr>
        <w:rFonts w:ascii="Georgia" w:hAnsi="Georgia"/>
      </w:rPr>
    </w:pPr>
  </w:p>
  <w:p w14:paraId="6CD6D888" w14:textId="77777777" w:rsidR="00D20C66" w:rsidRPr="00981417" w:rsidRDefault="00D20C66" w:rsidP="007C3BAC">
    <w:pPr>
      <w:rPr>
        <w:rFonts w:ascii="Georgia" w:hAnsi="Georgia"/>
      </w:rPr>
    </w:pPr>
    <w:r w:rsidRPr="00981417">
      <w:rPr>
        <w:rFonts w:ascii="Georgia" w:hAnsi="Georgia"/>
      </w:rPr>
      <w:t>College or administrative division</w:t>
    </w:r>
  </w:p>
  <w:p w14:paraId="093DC754" w14:textId="77777777" w:rsidR="00D20C66" w:rsidRDefault="00D20C66" w:rsidP="007C3BAC">
    <w:pPr>
      <w:spacing w:line="280" w:lineRule="exact"/>
      <w:rPr>
        <w:rFonts w:ascii="Georgia" w:hAnsi="Georgia"/>
        <w:i/>
        <w:sz w:val="18"/>
        <w:szCs w:val="18"/>
      </w:rPr>
    </w:pPr>
    <w:r w:rsidRPr="00981417">
      <w:rPr>
        <w:rFonts w:ascii="Georgia" w:hAnsi="Georgia"/>
        <w:i/>
        <w:sz w:val="18"/>
        <w:szCs w:val="18"/>
      </w:rPr>
      <w:t>Department</w:t>
    </w:r>
  </w:p>
  <w:p w14:paraId="2214A6FA" w14:textId="77777777" w:rsidR="00491084" w:rsidRDefault="00491084" w:rsidP="00D20C66">
    <w:pPr>
      <w:spacing w:line="280" w:lineRule="exact"/>
      <w:ind w:left="-90"/>
      <w:rPr>
        <w:rFonts w:ascii="Georgia" w:hAnsi="Georgia"/>
        <w:i/>
        <w:sz w:val="18"/>
        <w:szCs w:val="18"/>
      </w:rPr>
    </w:pPr>
  </w:p>
  <w:p w14:paraId="0D5686E9" w14:textId="77777777" w:rsidR="00491084" w:rsidRDefault="00491084" w:rsidP="00D20C66">
    <w:pPr>
      <w:spacing w:line="280" w:lineRule="exact"/>
      <w:ind w:left="-90"/>
      <w:rPr>
        <w:rFonts w:ascii="Georgia" w:hAnsi="Georgia"/>
        <w:i/>
        <w:sz w:val="18"/>
        <w:szCs w:val="18"/>
      </w:rPr>
    </w:pPr>
  </w:p>
  <w:p w14:paraId="4B825410" w14:textId="77777777" w:rsidR="00D20C66" w:rsidRDefault="00D20C66" w:rsidP="00D20C6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A00CB34" wp14:editId="2B805C77">
              <wp:simplePos x="0" y="0"/>
              <wp:positionH relativeFrom="column">
                <wp:posOffset>7752080</wp:posOffset>
              </wp:positionH>
              <wp:positionV relativeFrom="paragraph">
                <wp:posOffset>20955</wp:posOffset>
              </wp:positionV>
              <wp:extent cx="2134235" cy="1256030"/>
              <wp:effectExtent l="0" t="0" r="0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4235" cy="12560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3BF32B7" w14:textId="77777777" w:rsidR="00D20C66" w:rsidRPr="00BD416E" w:rsidRDefault="00D20C66" w:rsidP="00D20C66">
                          <w:pPr>
                            <w:pStyle w:val="BasicParagraph"/>
                            <w:spacing w:line="240" w:lineRule="exact"/>
                            <w:jc w:val="right"/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Georgia" w:hAnsi="Georgia" w:cs="ChronicleTextG1-Roman"/>
                              <w:sz w:val="16"/>
                              <w:szCs w:val="16"/>
                            </w:rPr>
                            <w:softHyphen/>
                          </w:r>
                          <w:r>
                            <w:rPr>
                              <w:rFonts w:ascii="Georgia" w:hAnsi="Georgia" w:cs="ChronicleTextG1-Roman"/>
                              <w:sz w:val="16"/>
                              <w:szCs w:val="16"/>
                            </w:rPr>
                            <w:softHyphen/>
                          </w:r>
                          <w:r w:rsidRPr="00BD416E"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  <w:t>Building, Suite #</w:t>
                          </w:r>
                        </w:p>
                        <w:p w14:paraId="490974BD" w14:textId="77777777" w:rsidR="00D20C66" w:rsidRPr="00BD416E" w:rsidRDefault="00D20C66" w:rsidP="00D20C66">
                          <w:pPr>
                            <w:pStyle w:val="BasicParagraph"/>
                            <w:spacing w:line="240" w:lineRule="exact"/>
                            <w:jc w:val="right"/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</w:pPr>
                          <w:r w:rsidRPr="00BD416E"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  <w:t>Address</w:t>
                          </w:r>
                        </w:p>
                        <w:p w14:paraId="0AD063D6" w14:textId="77777777" w:rsidR="00D20C66" w:rsidRPr="00BD416E" w:rsidRDefault="00D20C66" w:rsidP="00D20C66">
                          <w:pPr>
                            <w:pStyle w:val="BasicParagraph"/>
                            <w:spacing w:line="240" w:lineRule="exact"/>
                            <w:jc w:val="right"/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</w:pPr>
                          <w:r w:rsidRPr="00BD416E"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  <w:t>Athens, Georgia 30602</w:t>
                          </w:r>
                        </w:p>
                        <w:p w14:paraId="7792AECD" w14:textId="77777777" w:rsidR="00D20C66" w:rsidRPr="00BD416E" w:rsidRDefault="00D20C66" w:rsidP="00D20C66">
                          <w:pPr>
                            <w:pStyle w:val="BasicParagraph"/>
                            <w:spacing w:line="240" w:lineRule="exact"/>
                            <w:jc w:val="right"/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</w:pPr>
                          <w:proofErr w:type="spellStart"/>
                          <w:r w:rsidRPr="00BD416E">
                            <w:rPr>
                              <w:rFonts w:ascii="Georgia" w:hAnsi="Georgia" w:cs="ChronicleTextG1-Roman"/>
                              <w:smallCaps/>
                              <w:position w:val="6"/>
                              <w:sz w:val="16"/>
                              <w:szCs w:val="16"/>
                            </w:rPr>
                            <w:t>tel</w:t>
                          </w:r>
                          <w:proofErr w:type="spellEnd"/>
                          <w:r w:rsidRPr="00BD416E"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  <w:t xml:space="preserve">  706-542-</w:t>
                          </w:r>
                          <w:proofErr w:type="gramStart"/>
                          <w:r w:rsidRPr="00BD416E"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  <w:t>0000  |</w:t>
                          </w:r>
                          <w:proofErr w:type="gramEnd"/>
                          <w:r w:rsidRPr="00BD416E"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  <w:t xml:space="preserve">  </w:t>
                          </w:r>
                          <w:r w:rsidRPr="00BD416E">
                            <w:rPr>
                              <w:rFonts w:ascii="Georgia" w:hAnsi="Georgia" w:cs="ChronicleTextG1-Roman"/>
                              <w:smallCaps/>
                              <w:position w:val="6"/>
                              <w:sz w:val="16"/>
                              <w:szCs w:val="16"/>
                            </w:rPr>
                            <w:t>fax</w:t>
                          </w:r>
                          <w:r w:rsidRPr="00BD416E"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  <w:t xml:space="preserve">  706-583-0000</w:t>
                          </w:r>
                        </w:p>
                        <w:p w14:paraId="5148F92A" w14:textId="77777777" w:rsidR="00D20C66" w:rsidRPr="00BD416E" w:rsidRDefault="00D20C66" w:rsidP="00D20C66">
                          <w:pPr>
                            <w:pStyle w:val="BasicParagraph"/>
                            <w:spacing w:line="240" w:lineRule="exact"/>
                            <w:jc w:val="right"/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</w:pPr>
                          <w:r w:rsidRPr="00BD416E"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  <w:t>jdoe@uga.edu</w:t>
                          </w:r>
                        </w:p>
                        <w:p w14:paraId="778BA27C" w14:textId="77777777" w:rsidR="00D20C66" w:rsidRPr="00BD416E" w:rsidRDefault="00D20C66" w:rsidP="00D20C66">
                          <w:pPr>
                            <w:pStyle w:val="BasicParagraph"/>
                            <w:spacing w:line="240" w:lineRule="exact"/>
                            <w:jc w:val="right"/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</w:pPr>
                          <w:r w:rsidRPr="00BD416E">
                            <w:rPr>
                              <w:rFonts w:ascii="Georgia" w:hAnsi="Georgia" w:cs="ChronicleTextG1-Roman"/>
                              <w:position w:val="6"/>
                              <w:sz w:val="16"/>
                              <w:szCs w:val="16"/>
                            </w:rPr>
                            <w:t>www.uga.edu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00CB34" id="Text Box 4" o:spid="_x0000_s1027" type="#_x0000_t202" style="position:absolute;margin-left:610.4pt;margin-top:1.65pt;width:168.05pt;height:98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" filled="f" stroked="f">
              <v:textbox>
                <w:txbxContent>
                  <w:p w14:paraId="33BF32B7" w14:textId="77777777" w:rsidR="00D20C66" w:rsidRPr="00BD416E" w:rsidRDefault="00D20C66" w:rsidP="00D20C66">
                    <w:pPr>
                      <w:pStyle w:val="BasicParagraph"/>
                      <w:spacing w:line="240" w:lineRule="exact"/>
                      <w:jc w:val="right"/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</w:pPr>
                    <w:r>
                      <w:rPr>
                        <w:rFonts w:ascii="Georgia" w:hAnsi="Georgia" w:cs="ChronicleTextG1-Roman"/>
                        <w:sz w:val="16"/>
                        <w:szCs w:val="16"/>
                      </w:rPr>
                      <w:softHyphen/>
                    </w:r>
                    <w:r>
                      <w:rPr>
                        <w:rFonts w:ascii="Georgia" w:hAnsi="Georgia" w:cs="ChronicleTextG1-Roman"/>
                        <w:sz w:val="16"/>
                        <w:szCs w:val="16"/>
                      </w:rPr>
                      <w:softHyphen/>
                    </w:r>
                    <w:r w:rsidRPr="00BD416E"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  <w:t>Building, Suite #</w:t>
                    </w:r>
                  </w:p>
                  <w:p w14:paraId="490974BD" w14:textId="77777777" w:rsidR="00D20C66" w:rsidRPr="00BD416E" w:rsidRDefault="00D20C66" w:rsidP="00D20C66">
                    <w:pPr>
                      <w:pStyle w:val="BasicParagraph"/>
                      <w:spacing w:line="240" w:lineRule="exact"/>
                      <w:jc w:val="right"/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</w:pPr>
                    <w:r w:rsidRPr="00BD416E"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  <w:t>Address</w:t>
                    </w:r>
                  </w:p>
                  <w:p w14:paraId="0AD063D6" w14:textId="77777777" w:rsidR="00D20C66" w:rsidRPr="00BD416E" w:rsidRDefault="00D20C66" w:rsidP="00D20C66">
                    <w:pPr>
                      <w:pStyle w:val="BasicParagraph"/>
                      <w:spacing w:line="240" w:lineRule="exact"/>
                      <w:jc w:val="right"/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</w:pPr>
                    <w:r w:rsidRPr="00BD416E"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  <w:t>Athens, Georgia 30602</w:t>
                    </w:r>
                  </w:p>
                  <w:p w14:paraId="7792AECD" w14:textId="77777777" w:rsidR="00D20C66" w:rsidRPr="00BD416E" w:rsidRDefault="00D20C66" w:rsidP="00D20C66">
                    <w:pPr>
                      <w:pStyle w:val="BasicParagraph"/>
                      <w:spacing w:line="240" w:lineRule="exact"/>
                      <w:jc w:val="right"/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</w:pPr>
                    <w:r w:rsidRPr="00BD416E">
                      <w:rPr>
                        <w:rFonts w:ascii="Georgia" w:hAnsi="Georgia" w:cs="ChronicleTextG1-Roman"/>
                        <w:smallCaps/>
                        <w:position w:val="6"/>
                        <w:sz w:val="16"/>
                        <w:szCs w:val="16"/>
                      </w:rPr>
                      <w:t>tel</w:t>
                    </w:r>
                    <w:r w:rsidRPr="00BD416E"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  <w:t xml:space="preserve">  706-542-0000  |  </w:t>
                    </w:r>
                    <w:r w:rsidRPr="00BD416E">
                      <w:rPr>
                        <w:rFonts w:ascii="Georgia" w:hAnsi="Georgia" w:cs="ChronicleTextG1-Roman"/>
                        <w:smallCaps/>
                        <w:position w:val="6"/>
                        <w:sz w:val="16"/>
                        <w:szCs w:val="16"/>
                      </w:rPr>
                      <w:t>fax</w:t>
                    </w:r>
                    <w:r w:rsidRPr="00BD416E"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  <w:t xml:space="preserve">  706-583-0000</w:t>
                    </w:r>
                  </w:p>
                  <w:p w14:paraId="5148F92A" w14:textId="77777777" w:rsidR="00D20C66" w:rsidRPr="00BD416E" w:rsidRDefault="00D20C66" w:rsidP="00D20C66">
                    <w:pPr>
                      <w:pStyle w:val="BasicParagraph"/>
                      <w:spacing w:line="240" w:lineRule="exact"/>
                      <w:jc w:val="right"/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</w:pPr>
                    <w:r w:rsidRPr="00BD416E"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  <w:t>jdoe@uga.edu</w:t>
                    </w:r>
                  </w:p>
                  <w:p w14:paraId="778BA27C" w14:textId="77777777" w:rsidR="00D20C66" w:rsidRPr="00BD416E" w:rsidRDefault="00D20C66" w:rsidP="00D20C66">
                    <w:pPr>
                      <w:pStyle w:val="BasicParagraph"/>
                      <w:spacing w:line="240" w:lineRule="exact"/>
                      <w:jc w:val="right"/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</w:pPr>
                    <w:r w:rsidRPr="00BD416E">
                      <w:rPr>
                        <w:rFonts w:ascii="Georgia" w:hAnsi="Georgia" w:cs="ChronicleTextG1-Roman"/>
                        <w:position w:val="6"/>
                        <w:sz w:val="16"/>
                        <w:szCs w:val="16"/>
                      </w:rPr>
                      <w:t>www.uga.edu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9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83D"/>
    <w:rsid w:val="000C1252"/>
    <w:rsid w:val="00190354"/>
    <w:rsid w:val="001B1158"/>
    <w:rsid w:val="00382832"/>
    <w:rsid w:val="003877FE"/>
    <w:rsid w:val="003C1AA3"/>
    <w:rsid w:val="003C7EA2"/>
    <w:rsid w:val="004840BA"/>
    <w:rsid w:val="00491084"/>
    <w:rsid w:val="004F1915"/>
    <w:rsid w:val="0051385C"/>
    <w:rsid w:val="00537292"/>
    <w:rsid w:val="005C496F"/>
    <w:rsid w:val="0060351C"/>
    <w:rsid w:val="0066420D"/>
    <w:rsid w:val="0078566F"/>
    <w:rsid w:val="007C3BAC"/>
    <w:rsid w:val="008347A9"/>
    <w:rsid w:val="00864F57"/>
    <w:rsid w:val="00886A31"/>
    <w:rsid w:val="00890D40"/>
    <w:rsid w:val="0089683D"/>
    <w:rsid w:val="009254D7"/>
    <w:rsid w:val="009E07A4"/>
    <w:rsid w:val="00AC1AE4"/>
    <w:rsid w:val="00AF135D"/>
    <w:rsid w:val="00B07DE9"/>
    <w:rsid w:val="00B46645"/>
    <w:rsid w:val="00C40DCB"/>
    <w:rsid w:val="00CA1975"/>
    <w:rsid w:val="00D20C66"/>
    <w:rsid w:val="00DB2BCC"/>
    <w:rsid w:val="00E505F4"/>
    <w:rsid w:val="00FA1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8395E"/>
  <w15:chartTrackingRefBased/>
  <w15:docId w15:val="{7C08388D-1BAB-1A45-B49F-4C723597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72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72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7292"/>
  </w:style>
  <w:style w:type="paragraph" w:styleId="Footer">
    <w:name w:val="footer"/>
    <w:basedOn w:val="Normal"/>
    <w:link w:val="FooterChar"/>
    <w:uiPriority w:val="99"/>
    <w:unhideWhenUsed/>
    <w:rsid w:val="005372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7292"/>
  </w:style>
  <w:style w:type="paragraph" w:customStyle="1" w:styleId="BasicParagraph">
    <w:name w:val="[Basic Paragraph]"/>
    <w:basedOn w:val="Normal"/>
    <w:uiPriority w:val="99"/>
    <w:rsid w:val="00537292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esignad/Dropbox%20(UGA%20Marketing%20&amp;%20Comm)/Jobs/Brand%20Resources/%20Portal/Stationery%20and%20Presentations/Upload/Letterhead_Unit_Template_MARC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EBEC496-CF02-174C-A17F-459101E42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Letterhead_Unit_Template_MARCM.dotx</Template>
  <TotalTime>2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Whitney Mathisen</cp:lastModifiedBy>
  <cp:revision>3</cp:revision>
  <dcterms:created xsi:type="dcterms:W3CDTF">2022-02-16T21:05:00Z</dcterms:created>
  <dcterms:modified xsi:type="dcterms:W3CDTF">2024-09-13T18:48:00Z</dcterms:modified>
</cp:coreProperties>
</file>