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B7C9B90" w14:textId="77777777" w:rsidR="00E518BC" w:rsidRPr="00AC0015" w:rsidRDefault="00E518BC" w:rsidP="00E518BC">
      <w:pPr>
        <w:pStyle w:val="NoSpacing"/>
        <w:rPr>
          <w:rFonts w:ascii="Georgia" w:hAnsi="Georgia" w:cstheme="minorHAnsi"/>
          <w:sz w:val="21"/>
          <w:szCs w:val="21"/>
        </w:rPr>
      </w:pPr>
    </w:p>
    <w:p w14:paraId="269F094A" w14:textId="672476F7" w:rsidR="00E518BC" w:rsidRPr="00AC0015" w:rsidRDefault="00E518BC" w:rsidP="00E518BC">
      <w:pPr>
        <w:pStyle w:val="NoSpacing"/>
        <w:rPr>
          <w:rFonts w:ascii="Georgia" w:hAnsi="Georgia" w:cstheme="minorHAnsi"/>
          <w:b/>
          <w:sz w:val="21"/>
          <w:szCs w:val="21"/>
        </w:rPr>
      </w:pPr>
      <w:r w:rsidRPr="00AC0015">
        <w:rPr>
          <w:rFonts w:ascii="Georgia" w:hAnsi="Georgia" w:cstheme="minorHAnsi"/>
          <w:b/>
          <w:sz w:val="21"/>
          <w:szCs w:val="21"/>
        </w:rPr>
        <w:t>FACULTY INFORMATION</w:t>
      </w:r>
    </w:p>
    <w:p w14:paraId="60ABB643" w14:textId="77777777" w:rsidR="00E74685" w:rsidRDefault="00E74685" w:rsidP="00E518BC">
      <w:pPr>
        <w:pStyle w:val="NoSpacing"/>
        <w:rPr>
          <w:rFonts w:ascii="Georgia" w:hAnsi="Georgia" w:cstheme="minorHAnsi"/>
          <w:sz w:val="21"/>
          <w:szCs w:val="21"/>
        </w:rPr>
      </w:pPr>
    </w:p>
    <w:p w14:paraId="3E3416C7" w14:textId="77777777" w:rsidR="00E518BC" w:rsidRPr="00AC0015" w:rsidRDefault="00E518BC" w:rsidP="00E518BC">
      <w:pPr>
        <w:pStyle w:val="NoSpacing"/>
        <w:rPr>
          <w:rFonts w:ascii="Georgia" w:hAnsi="Georgia" w:cstheme="minorHAnsi"/>
          <w:sz w:val="21"/>
          <w:szCs w:val="21"/>
        </w:rPr>
      </w:pPr>
      <w:r w:rsidRPr="00AC0015">
        <w:rPr>
          <w:rFonts w:ascii="Georgia" w:hAnsi="Georgia" w:cstheme="minorHAnsi"/>
          <w:sz w:val="21"/>
          <w:szCs w:val="21"/>
        </w:rPr>
        <w:t>Faculty Name:</w:t>
      </w:r>
    </w:p>
    <w:p w14:paraId="6F5AACCA" w14:textId="77777777" w:rsidR="00E518BC" w:rsidRPr="00AC0015" w:rsidRDefault="00E518BC" w:rsidP="00E518BC">
      <w:pPr>
        <w:pStyle w:val="NoSpacing"/>
        <w:rPr>
          <w:rFonts w:ascii="Georgia" w:hAnsi="Georgia" w:cstheme="minorHAnsi"/>
          <w:sz w:val="21"/>
          <w:szCs w:val="21"/>
        </w:rPr>
      </w:pPr>
    </w:p>
    <w:p w14:paraId="04A3B779" w14:textId="77777777" w:rsidR="00E518BC" w:rsidRPr="00AC0015" w:rsidRDefault="00E518BC" w:rsidP="00E518BC">
      <w:pPr>
        <w:pStyle w:val="NoSpacing"/>
        <w:rPr>
          <w:rFonts w:ascii="Georgia" w:hAnsi="Georgia" w:cstheme="minorHAnsi"/>
          <w:sz w:val="21"/>
          <w:szCs w:val="21"/>
        </w:rPr>
      </w:pPr>
      <w:r w:rsidRPr="00AC0015">
        <w:rPr>
          <w:rFonts w:ascii="Georgia" w:hAnsi="Georgia" w:cstheme="minorHAnsi"/>
          <w:sz w:val="21"/>
          <w:szCs w:val="21"/>
        </w:rPr>
        <w:t xml:space="preserve">Travel Funding Source(s): </w:t>
      </w:r>
      <w:r w:rsidRPr="00AC0015">
        <w:rPr>
          <w:rFonts w:ascii="Georgia" w:hAnsi="Georgia" w:cstheme="minorHAnsi"/>
          <w:i/>
          <w:sz w:val="16"/>
          <w:szCs w:val="21"/>
        </w:rPr>
        <w:t>(CED faculty travel fund, grant, FYO, Provost’s Office, other)</w:t>
      </w:r>
    </w:p>
    <w:p w14:paraId="17C25AA0" w14:textId="77777777" w:rsidR="00E518BC" w:rsidRPr="00AC0015" w:rsidRDefault="00E518BC" w:rsidP="00E518BC">
      <w:pPr>
        <w:rPr>
          <w:rFonts w:ascii="Georgia" w:hAnsi="Georgia" w:cstheme="minorHAnsi"/>
          <w:b/>
          <w:sz w:val="21"/>
          <w:szCs w:val="21"/>
        </w:rPr>
      </w:pPr>
    </w:p>
    <w:p w14:paraId="7CF4D03F" w14:textId="77777777" w:rsidR="00E518BC" w:rsidRDefault="00E518BC" w:rsidP="00E518BC">
      <w:pPr>
        <w:rPr>
          <w:rFonts w:ascii="Georgia" w:hAnsi="Georgia" w:cstheme="minorHAnsi"/>
          <w:b/>
          <w:sz w:val="21"/>
          <w:szCs w:val="21"/>
        </w:rPr>
      </w:pPr>
    </w:p>
    <w:p w14:paraId="3645194A" w14:textId="77777777" w:rsidR="00AC0015" w:rsidRPr="00AC0015" w:rsidRDefault="00AC0015" w:rsidP="00E518BC">
      <w:pPr>
        <w:rPr>
          <w:rFonts w:ascii="Georgia" w:hAnsi="Georgia" w:cstheme="minorHAnsi"/>
          <w:b/>
          <w:sz w:val="21"/>
          <w:szCs w:val="21"/>
        </w:rPr>
      </w:pPr>
    </w:p>
    <w:p w14:paraId="161B7269" w14:textId="77777777" w:rsidR="00E518BC" w:rsidRPr="00AC0015" w:rsidRDefault="00E518BC" w:rsidP="00E518BC">
      <w:pPr>
        <w:rPr>
          <w:rFonts w:ascii="Georgia" w:hAnsi="Georgia" w:cstheme="minorHAnsi"/>
          <w:b/>
          <w:sz w:val="21"/>
          <w:szCs w:val="21"/>
        </w:rPr>
      </w:pPr>
      <w:r w:rsidRPr="00AC0015">
        <w:rPr>
          <w:rFonts w:ascii="Georgia" w:hAnsi="Georgia" w:cstheme="minorHAnsi"/>
          <w:b/>
          <w:sz w:val="21"/>
          <w:szCs w:val="21"/>
        </w:rPr>
        <w:t>DESCRIPTION OF TRAVEL</w:t>
      </w:r>
    </w:p>
    <w:p w14:paraId="367C022E" w14:textId="77777777" w:rsidR="00E74685" w:rsidRDefault="00E74685" w:rsidP="00E518BC">
      <w:pPr>
        <w:rPr>
          <w:rFonts w:ascii="Georgia" w:hAnsi="Georgia" w:cstheme="minorHAnsi"/>
          <w:sz w:val="21"/>
          <w:szCs w:val="21"/>
        </w:rPr>
      </w:pPr>
    </w:p>
    <w:p w14:paraId="3600E828" w14:textId="45E8447A" w:rsidR="00E518BC" w:rsidRPr="00AC0015" w:rsidRDefault="00E518BC" w:rsidP="00E518BC">
      <w:pPr>
        <w:rPr>
          <w:rFonts w:ascii="Georgia" w:hAnsi="Georgia" w:cstheme="minorHAnsi"/>
          <w:sz w:val="21"/>
          <w:szCs w:val="21"/>
        </w:rPr>
      </w:pPr>
      <w:r w:rsidRPr="00AC0015">
        <w:rPr>
          <w:rFonts w:ascii="Georgia" w:hAnsi="Georgia" w:cstheme="minorHAnsi"/>
          <w:sz w:val="21"/>
          <w:szCs w:val="21"/>
        </w:rPr>
        <w:t xml:space="preserve">Nature of Official Business: </w:t>
      </w:r>
      <w:r w:rsidR="00E74685">
        <w:rPr>
          <w:rFonts w:ascii="Georgia" w:hAnsi="Georgia" w:cstheme="minorHAnsi"/>
          <w:i/>
          <w:sz w:val="16"/>
          <w:szCs w:val="21"/>
        </w:rPr>
        <w:t>(n</w:t>
      </w:r>
      <w:r w:rsidRPr="00AC0015">
        <w:rPr>
          <w:rFonts w:ascii="Georgia" w:hAnsi="Georgia" w:cstheme="minorHAnsi"/>
          <w:i/>
          <w:sz w:val="16"/>
          <w:szCs w:val="21"/>
        </w:rPr>
        <w:t xml:space="preserve">ame </w:t>
      </w:r>
      <w:r w:rsidR="00017F86">
        <w:rPr>
          <w:rFonts w:ascii="Georgia" w:hAnsi="Georgia" w:cstheme="minorHAnsi"/>
          <w:i/>
          <w:sz w:val="16"/>
          <w:szCs w:val="21"/>
        </w:rPr>
        <w:t xml:space="preserve">and location </w:t>
      </w:r>
      <w:r w:rsidR="00E74685">
        <w:rPr>
          <w:rFonts w:ascii="Georgia" w:hAnsi="Georgia" w:cstheme="minorHAnsi"/>
          <w:i/>
          <w:sz w:val="16"/>
          <w:szCs w:val="21"/>
        </w:rPr>
        <w:t>of c</w:t>
      </w:r>
      <w:r w:rsidRPr="00AC0015">
        <w:rPr>
          <w:rFonts w:ascii="Georgia" w:hAnsi="Georgia" w:cstheme="minorHAnsi"/>
          <w:i/>
          <w:sz w:val="16"/>
          <w:szCs w:val="21"/>
        </w:rPr>
        <w:t>onference and/or event you are attending)</w:t>
      </w:r>
    </w:p>
    <w:p w14:paraId="2B68C8F9" w14:textId="731E7DB9" w:rsidR="001E6D9B" w:rsidRDefault="001E6D9B" w:rsidP="00E518BC">
      <w:pPr>
        <w:rPr>
          <w:rFonts w:ascii="Georgia" w:hAnsi="Georgia" w:cstheme="minorHAnsi"/>
          <w:sz w:val="21"/>
          <w:szCs w:val="21"/>
        </w:rPr>
      </w:pPr>
    </w:p>
    <w:p w14:paraId="73CA1DC3" w14:textId="77777777" w:rsidR="00017F86" w:rsidRPr="00AC0015" w:rsidRDefault="00017F86" w:rsidP="00E518BC">
      <w:pPr>
        <w:rPr>
          <w:rFonts w:ascii="Georgia" w:hAnsi="Georgia" w:cstheme="minorHAnsi"/>
          <w:sz w:val="21"/>
          <w:szCs w:val="21"/>
        </w:rPr>
      </w:pPr>
    </w:p>
    <w:p w14:paraId="67270C80" w14:textId="41C3895D" w:rsidR="00E518BC" w:rsidRPr="00AC0015" w:rsidRDefault="00E518BC" w:rsidP="00E518BC">
      <w:pPr>
        <w:rPr>
          <w:rFonts w:ascii="Georgia" w:hAnsi="Georgia" w:cstheme="minorHAnsi"/>
          <w:sz w:val="21"/>
          <w:szCs w:val="21"/>
        </w:rPr>
      </w:pPr>
      <w:r w:rsidRPr="00AC0015">
        <w:rPr>
          <w:rFonts w:ascii="Georgia" w:hAnsi="Georgia" w:cstheme="minorHAnsi"/>
          <w:sz w:val="21"/>
          <w:szCs w:val="21"/>
        </w:rPr>
        <w:t xml:space="preserve">Detailed Justification for the travel: </w:t>
      </w:r>
      <w:r w:rsidRPr="00AC0015">
        <w:rPr>
          <w:rFonts w:ascii="Georgia" w:hAnsi="Georgia" w:cstheme="minorHAnsi"/>
          <w:i/>
          <w:sz w:val="16"/>
          <w:szCs w:val="21"/>
        </w:rPr>
        <w:t>(</w:t>
      </w:r>
      <w:r w:rsidR="001E6D9B" w:rsidRPr="00AC0015">
        <w:rPr>
          <w:rFonts w:ascii="Georgia" w:hAnsi="Georgia" w:cstheme="minorHAnsi"/>
          <w:i/>
          <w:sz w:val="16"/>
          <w:szCs w:val="21"/>
        </w:rPr>
        <w:t xml:space="preserve">e.g. </w:t>
      </w:r>
      <w:r w:rsidR="00E74685">
        <w:rPr>
          <w:rFonts w:ascii="Georgia" w:hAnsi="Georgia" w:cstheme="minorHAnsi"/>
          <w:i/>
          <w:sz w:val="16"/>
          <w:szCs w:val="21"/>
        </w:rPr>
        <w:t>paper presentation, panel discussion, poster p</w:t>
      </w:r>
      <w:r w:rsidRPr="00AC0015">
        <w:rPr>
          <w:rFonts w:ascii="Georgia" w:hAnsi="Georgia" w:cstheme="minorHAnsi"/>
          <w:i/>
          <w:sz w:val="16"/>
          <w:szCs w:val="21"/>
        </w:rPr>
        <w:t>resentation, etc.)</w:t>
      </w:r>
    </w:p>
    <w:p w14:paraId="1364D2AF" w14:textId="2BE4AFE9" w:rsidR="001E6D9B" w:rsidRDefault="001E6D9B" w:rsidP="00E518BC">
      <w:pPr>
        <w:pStyle w:val="NoSpacing"/>
        <w:rPr>
          <w:rFonts w:ascii="Georgia" w:hAnsi="Georgia" w:cstheme="minorHAnsi"/>
          <w:sz w:val="21"/>
          <w:szCs w:val="21"/>
        </w:rPr>
      </w:pPr>
    </w:p>
    <w:p w14:paraId="7F3D5109" w14:textId="77777777" w:rsidR="00017F86" w:rsidRPr="00AC0015" w:rsidRDefault="00017F86" w:rsidP="00E518BC">
      <w:pPr>
        <w:pStyle w:val="NoSpacing"/>
        <w:rPr>
          <w:rFonts w:ascii="Georgia" w:hAnsi="Georgia" w:cstheme="minorHAnsi"/>
          <w:sz w:val="21"/>
          <w:szCs w:val="21"/>
        </w:rPr>
      </w:pPr>
    </w:p>
    <w:p w14:paraId="2286E50E" w14:textId="77777777" w:rsidR="00E518BC" w:rsidRPr="00AC0015" w:rsidRDefault="00E518BC" w:rsidP="00E518BC">
      <w:pPr>
        <w:pStyle w:val="NoSpacing"/>
        <w:rPr>
          <w:rFonts w:ascii="Georgia" w:hAnsi="Georgia" w:cstheme="minorHAnsi"/>
          <w:sz w:val="21"/>
          <w:szCs w:val="21"/>
        </w:rPr>
      </w:pPr>
      <w:r w:rsidRPr="00AC0015">
        <w:rPr>
          <w:rFonts w:ascii="Georgia" w:hAnsi="Georgia" w:cstheme="minorHAnsi"/>
          <w:sz w:val="21"/>
          <w:szCs w:val="21"/>
        </w:rPr>
        <w:t>Dates absent from campus:</w:t>
      </w:r>
    </w:p>
    <w:p w14:paraId="2C0E16BD" w14:textId="77777777" w:rsidR="00E518BC" w:rsidRPr="00AC0015" w:rsidRDefault="00E518BC" w:rsidP="00E518BC">
      <w:pPr>
        <w:pStyle w:val="NoSpacing"/>
        <w:rPr>
          <w:rFonts w:ascii="Georgia" w:hAnsi="Georgia" w:cstheme="minorHAnsi"/>
          <w:sz w:val="21"/>
          <w:szCs w:val="21"/>
        </w:rPr>
      </w:pPr>
    </w:p>
    <w:p w14:paraId="338B2388" w14:textId="1B930B20" w:rsidR="00E518BC" w:rsidRPr="00AC0015" w:rsidRDefault="00017F86" w:rsidP="00E518BC">
      <w:pPr>
        <w:rPr>
          <w:rFonts w:ascii="Georgia" w:hAnsi="Georgia" w:cstheme="minorHAnsi"/>
          <w:sz w:val="21"/>
          <w:szCs w:val="21"/>
        </w:rPr>
      </w:pPr>
      <w:r>
        <w:rPr>
          <w:rFonts w:ascii="Georgia" w:hAnsi="Georgia" w:cstheme="minorHAnsi"/>
          <w:sz w:val="21"/>
          <w:szCs w:val="21"/>
        </w:rPr>
        <w:t>Provide contact information while away</w:t>
      </w:r>
      <w:r w:rsidR="00E518BC" w:rsidRPr="00AC0015">
        <w:rPr>
          <w:rFonts w:ascii="Georgia" w:hAnsi="Georgia" w:cstheme="minorHAnsi"/>
          <w:sz w:val="21"/>
          <w:szCs w:val="21"/>
        </w:rPr>
        <w:t>:</w:t>
      </w:r>
    </w:p>
    <w:p w14:paraId="3264F38B" w14:textId="77777777" w:rsidR="00E518BC" w:rsidRPr="00AC0015" w:rsidRDefault="00E518BC" w:rsidP="00E518BC">
      <w:pPr>
        <w:pStyle w:val="NoSpacing"/>
        <w:rPr>
          <w:rFonts w:ascii="Georgia" w:hAnsi="Georgia" w:cstheme="minorHAnsi"/>
          <w:b/>
          <w:sz w:val="21"/>
          <w:szCs w:val="21"/>
        </w:rPr>
      </w:pPr>
    </w:p>
    <w:p w14:paraId="69C195D3" w14:textId="77777777" w:rsidR="00E518BC" w:rsidRDefault="00E518BC" w:rsidP="00E518BC">
      <w:pPr>
        <w:pStyle w:val="NoSpacing"/>
        <w:rPr>
          <w:rFonts w:ascii="Georgia" w:hAnsi="Georgia" w:cstheme="minorHAnsi"/>
          <w:b/>
          <w:sz w:val="21"/>
          <w:szCs w:val="21"/>
        </w:rPr>
      </w:pPr>
    </w:p>
    <w:p w14:paraId="13E7FC95" w14:textId="77777777" w:rsidR="00AC0015" w:rsidRPr="00AC0015" w:rsidRDefault="00AC0015" w:rsidP="00E518BC">
      <w:pPr>
        <w:pStyle w:val="NoSpacing"/>
        <w:rPr>
          <w:rFonts w:ascii="Georgia" w:hAnsi="Georgia" w:cstheme="minorHAnsi"/>
          <w:b/>
          <w:sz w:val="21"/>
          <w:szCs w:val="21"/>
        </w:rPr>
      </w:pPr>
    </w:p>
    <w:p w14:paraId="65DFED3E" w14:textId="77777777" w:rsidR="00E518BC" w:rsidRPr="00AC0015" w:rsidRDefault="00E518BC" w:rsidP="00E518BC">
      <w:pPr>
        <w:pStyle w:val="NoSpacing"/>
        <w:rPr>
          <w:rFonts w:ascii="Georgia" w:hAnsi="Georgia" w:cstheme="minorHAnsi"/>
          <w:b/>
          <w:sz w:val="21"/>
          <w:szCs w:val="21"/>
        </w:rPr>
      </w:pPr>
      <w:r w:rsidRPr="00AC0015">
        <w:rPr>
          <w:rFonts w:ascii="Georgia" w:hAnsi="Georgia" w:cstheme="minorHAnsi"/>
          <w:b/>
          <w:sz w:val="21"/>
          <w:szCs w:val="21"/>
        </w:rPr>
        <w:t>ITEMIZED ESTIMATE OF COSTS</w:t>
      </w:r>
    </w:p>
    <w:p w14:paraId="5A9D43E1" w14:textId="77777777" w:rsidR="00E518BC" w:rsidRPr="00AC0015" w:rsidRDefault="00E518BC" w:rsidP="00E518BC">
      <w:pPr>
        <w:pStyle w:val="NoSpacing"/>
        <w:rPr>
          <w:rFonts w:ascii="Georgia" w:hAnsi="Georgia" w:cstheme="minorHAnsi"/>
          <w:sz w:val="21"/>
          <w:szCs w:val="21"/>
        </w:rPr>
      </w:pPr>
    </w:p>
    <w:p w14:paraId="24E86062" w14:textId="52ABDAF9" w:rsidR="00E518BC" w:rsidRPr="00AC0015" w:rsidRDefault="00E518BC" w:rsidP="00E518BC">
      <w:pPr>
        <w:pStyle w:val="NoSpacing"/>
        <w:rPr>
          <w:rFonts w:ascii="Georgia" w:hAnsi="Georgia" w:cstheme="minorHAnsi"/>
          <w:sz w:val="21"/>
          <w:szCs w:val="21"/>
        </w:rPr>
      </w:pPr>
      <w:r w:rsidRPr="00AC0015">
        <w:rPr>
          <w:rFonts w:ascii="Georgia" w:hAnsi="Georgia" w:cstheme="minorHAnsi"/>
          <w:sz w:val="21"/>
          <w:szCs w:val="21"/>
        </w:rPr>
        <w:t>Meals:</w:t>
      </w:r>
      <w:r w:rsidR="00017F86">
        <w:rPr>
          <w:rFonts w:ascii="Georgia" w:hAnsi="Georgia" w:cstheme="minorHAnsi"/>
          <w:sz w:val="21"/>
          <w:szCs w:val="21"/>
        </w:rPr>
        <w:tab/>
      </w:r>
      <w:r w:rsidR="00017F86">
        <w:rPr>
          <w:rFonts w:ascii="Georgia" w:hAnsi="Georgia" w:cstheme="minorHAnsi"/>
          <w:sz w:val="21"/>
          <w:szCs w:val="21"/>
        </w:rPr>
        <w:tab/>
      </w:r>
      <w:r w:rsidR="00017F86">
        <w:rPr>
          <w:rFonts w:ascii="Georgia" w:hAnsi="Georgia" w:cstheme="minorHAnsi"/>
          <w:sz w:val="21"/>
          <w:szCs w:val="21"/>
        </w:rPr>
        <w:tab/>
      </w:r>
      <w:r w:rsidR="00017F86">
        <w:rPr>
          <w:rFonts w:ascii="Georgia" w:hAnsi="Georgia" w:cstheme="minorHAnsi"/>
          <w:sz w:val="21"/>
          <w:szCs w:val="21"/>
        </w:rPr>
        <w:tab/>
        <w:t>$0.00</w:t>
      </w:r>
    </w:p>
    <w:p w14:paraId="0ED74942" w14:textId="77777777" w:rsidR="00017F86" w:rsidRDefault="00017F86" w:rsidP="00E518BC">
      <w:pPr>
        <w:pStyle w:val="NoSpacing"/>
        <w:rPr>
          <w:rFonts w:ascii="Georgia" w:hAnsi="Georgia" w:cstheme="minorHAnsi"/>
          <w:sz w:val="21"/>
          <w:szCs w:val="21"/>
        </w:rPr>
      </w:pPr>
    </w:p>
    <w:p w14:paraId="312D03BA" w14:textId="0F6E203C" w:rsidR="00E518BC" w:rsidRPr="00AC0015" w:rsidRDefault="00E518BC" w:rsidP="00E518BC">
      <w:pPr>
        <w:pStyle w:val="NoSpacing"/>
        <w:rPr>
          <w:rFonts w:ascii="Georgia" w:hAnsi="Georgia" w:cstheme="minorHAnsi"/>
          <w:sz w:val="21"/>
          <w:szCs w:val="21"/>
        </w:rPr>
      </w:pPr>
      <w:r w:rsidRPr="00AC0015">
        <w:rPr>
          <w:rFonts w:ascii="Georgia" w:hAnsi="Georgia" w:cstheme="minorHAnsi"/>
          <w:sz w:val="21"/>
          <w:szCs w:val="21"/>
        </w:rPr>
        <w:t>Lodging:</w:t>
      </w:r>
      <w:r w:rsidR="00017F86">
        <w:rPr>
          <w:rFonts w:ascii="Georgia" w:hAnsi="Georgia" w:cstheme="minorHAnsi"/>
          <w:sz w:val="21"/>
          <w:szCs w:val="21"/>
        </w:rPr>
        <w:tab/>
      </w:r>
      <w:r w:rsidR="00017F86">
        <w:rPr>
          <w:rFonts w:ascii="Georgia" w:hAnsi="Georgia" w:cstheme="minorHAnsi"/>
          <w:sz w:val="21"/>
          <w:szCs w:val="21"/>
        </w:rPr>
        <w:tab/>
      </w:r>
      <w:r w:rsidR="00017F86">
        <w:rPr>
          <w:rFonts w:ascii="Georgia" w:hAnsi="Georgia" w:cstheme="minorHAnsi"/>
          <w:sz w:val="21"/>
          <w:szCs w:val="21"/>
        </w:rPr>
        <w:tab/>
        <w:t>$0.00</w:t>
      </w:r>
    </w:p>
    <w:p w14:paraId="5DAFC888" w14:textId="77777777" w:rsidR="00017F86" w:rsidRDefault="00017F86" w:rsidP="00E518BC">
      <w:pPr>
        <w:pStyle w:val="NoSpacing"/>
        <w:rPr>
          <w:rFonts w:ascii="Georgia" w:hAnsi="Georgia" w:cstheme="minorHAnsi"/>
          <w:sz w:val="21"/>
          <w:szCs w:val="21"/>
        </w:rPr>
      </w:pPr>
    </w:p>
    <w:p w14:paraId="1867FAC5" w14:textId="742229F0" w:rsidR="00E518BC" w:rsidRPr="00AC0015" w:rsidRDefault="00E518BC" w:rsidP="00E518BC">
      <w:pPr>
        <w:pStyle w:val="NoSpacing"/>
        <w:rPr>
          <w:rFonts w:ascii="Georgia" w:hAnsi="Georgia" w:cstheme="minorHAnsi"/>
          <w:sz w:val="21"/>
          <w:szCs w:val="21"/>
        </w:rPr>
      </w:pPr>
      <w:r w:rsidRPr="00AC0015">
        <w:rPr>
          <w:rFonts w:ascii="Georgia" w:hAnsi="Georgia" w:cstheme="minorHAnsi"/>
          <w:sz w:val="21"/>
          <w:szCs w:val="21"/>
        </w:rPr>
        <w:t>Transportation:</w:t>
      </w:r>
      <w:r w:rsidR="00017F86">
        <w:rPr>
          <w:rFonts w:ascii="Georgia" w:hAnsi="Georgia" w:cstheme="minorHAnsi"/>
          <w:sz w:val="21"/>
          <w:szCs w:val="21"/>
        </w:rPr>
        <w:tab/>
      </w:r>
      <w:r w:rsidR="00017F86">
        <w:rPr>
          <w:rFonts w:ascii="Georgia" w:hAnsi="Georgia" w:cstheme="minorHAnsi"/>
          <w:sz w:val="21"/>
          <w:szCs w:val="21"/>
        </w:rPr>
        <w:tab/>
        <w:t>$0.00</w:t>
      </w:r>
    </w:p>
    <w:p w14:paraId="765C8E1A" w14:textId="77777777" w:rsidR="00017F86" w:rsidRDefault="00017F86" w:rsidP="00E518BC">
      <w:pPr>
        <w:pStyle w:val="NoSpacing"/>
        <w:rPr>
          <w:rFonts w:ascii="Georgia" w:hAnsi="Georgia" w:cstheme="minorHAnsi"/>
          <w:sz w:val="21"/>
          <w:szCs w:val="21"/>
        </w:rPr>
      </w:pPr>
    </w:p>
    <w:p w14:paraId="680C25A4" w14:textId="3BACFC6C" w:rsidR="00E518BC" w:rsidRPr="00AC0015" w:rsidRDefault="00E518BC" w:rsidP="00E518BC">
      <w:pPr>
        <w:pStyle w:val="NoSpacing"/>
        <w:rPr>
          <w:rFonts w:ascii="Georgia" w:hAnsi="Georgia" w:cstheme="minorHAnsi"/>
          <w:sz w:val="21"/>
          <w:szCs w:val="21"/>
        </w:rPr>
      </w:pPr>
      <w:r w:rsidRPr="00AC0015">
        <w:rPr>
          <w:rFonts w:ascii="Georgia" w:hAnsi="Georgia" w:cstheme="minorHAnsi"/>
          <w:sz w:val="21"/>
          <w:szCs w:val="21"/>
        </w:rPr>
        <w:t>Other expenses (explain):</w:t>
      </w:r>
      <w:r w:rsidR="00017F86">
        <w:rPr>
          <w:rFonts w:ascii="Georgia" w:hAnsi="Georgia" w:cstheme="minorHAnsi"/>
          <w:sz w:val="21"/>
          <w:szCs w:val="21"/>
        </w:rPr>
        <w:tab/>
        <w:t>$0.00</w:t>
      </w:r>
    </w:p>
    <w:p w14:paraId="350CE8C2" w14:textId="77777777" w:rsidR="00E518BC" w:rsidRPr="00AC0015" w:rsidRDefault="00E518BC" w:rsidP="00E518BC">
      <w:pPr>
        <w:pStyle w:val="NoSpacing"/>
        <w:rPr>
          <w:rFonts w:ascii="Georgia" w:hAnsi="Georgia" w:cstheme="minorHAnsi"/>
          <w:sz w:val="21"/>
          <w:szCs w:val="21"/>
        </w:rPr>
      </w:pPr>
    </w:p>
    <w:p w14:paraId="272D2809" w14:textId="61FC1FE1" w:rsidR="00017F86" w:rsidRDefault="00017F86" w:rsidP="00E518BC">
      <w:pPr>
        <w:pStyle w:val="NoSpacing"/>
        <w:rPr>
          <w:rFonts w:ascii="Georgia" w:hAnsi="Georgia" w:cstheme="minorHAnsi"/>
          <w:sz w:val="21"/>
          <w:szCs w:val="21"/>
        </w:rPr>
      </w:pPr>
      <w:r>
        <w:rPr>
          <w:rFonts w:ascii="Georgia" w:hAnsi="Georgia" w:cstheme="minorHAnsi"/>
          <w:sz w:val="21"/>
          <w:szCs w:val="21"/>
        </w:rPr>
        <w:tab/>
      </w:r>
      <w:r>
        <w:rPr>
          <w:rFonts w:ascii="Georgia" w:hAnsi="Georgia" w:cstheme="minorHAnsi"/>
          <w:sz w:val="21"/>
          <w:szCs w:val="21"/>
        </w:rPr>
        <w:tab/>
      </w:r>
      <w:r>
        <w:rPr>
          <w:rFonts w:ascii="Georgia" w:hAnsi="Georgia" w:cstheme="minorHAnsi"/>
          <w:sz w:val="21"/>
          <w:szCs w:val="21"/>
        </w:rPr>
        <w:tab/>
      </w:r>
      <w:r>
        <w:rPr>
          <w:rFonts w:ascii="Georgia" w:hAnsi="Georgia" w:cstheme="minorHAnsi"/>
          <w:sz w:val="21"/>
          <w:szCs w:val="21"/>
        </w:rPr>
        <w:tab/>
        <w:t>_____</w:t>
      </w:r>
    </w:p>
    <w:p w14:paraId="1CBD32FD" w14:textId="6E5ACCD7" w:rsidR="00E518BC" w:rsidRPr="00017F86" w:rsidRDefault="00E518BC" w:rsidP="00017F86">
      <w:pPr>
        <w:pStyle w:val="NoSpacing"/>
        <w:rPr>
          <w:rFonts w:ascii="Georgia" w:hAnsi="Georgia" w:cstheme="minorHAnsi"/>
          <w:sz w:val="21"/>
          <w:szCs w:val="21"/>
        </w:rPr>
      </w:pPr>
      <w:r w:rsidRPr="00AC0015">
        <w:rPr>
          <w:rFonts w:ascii="Georgia" w:hAnsi="Georgia" w:cstheme="minorHAnsi"/>
          <w:sz w:val="21"/>
          <w:szCs w:val="21"/>
        </w:rPr>
        <w:t>Total Estimated Cost:</w:t>
      </w:r>
      <w:r w:rsidR="00017F86">
        <w:rPr>
          <w:rFonts w:ascii="Georgia" w:hAnsi="Georgia" w:cstheme="minorHAnsi"/>
          <w:sz w:val="21"/>
          <w:szCs w:val="21"/>
        </w:rPr>
        <w:tab/>
      </w:r>
      <w:r w:rsidR="00017F86">
        <w:rPr>
          <w:rFonts w:ascii="Georgia" w:hAnsi="Georgia" w:cstheme="minorHAnsi"/>
          <w:sz w:val="21"/>
          <w:szCs w:val="21"/>
        </w:rPr>
        <w:tab/>
        <w:t>$0.00</w:t>
      </w:r>
      <w:bookmarkStart w:id="0" w:name="_GoBack"/>
      <w:bookmarkEnd w:id="0"/>
    </w:p>
    <w:sectPr w:rsidR="00E518BC" w:rsidRPr="00017F86" w:rsidSect="0020694A">
      <w:headerReference w:type="default" r:id="rId8"/>
      <w:footerReference w:type="default" r:id="rId9"/>
      <w:headerReference w:type="first" r:id="rId10"/>
      <w:footerReference w:type="first" r:id="rId11"/>
      <w:pgSz w:w="12240" w:h="15840"/>
      <w:pgMar w:top="1440" w:right="1440" w:bottom="1440" w:left="1440" w:header="108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27BFA5C" w14:textId="77777777" w:rsidR="00A42154" w:rsidRDefault="00A42154" w:rsidP="00FE0D94">
      <w:r>
        <w:separator/>
      </w:r>
    </w:p>
  </w:endnote>
  <w:endnote w:type="continuationSeparator" w:id="0">
    <w:p w14:paraId="1589A36D" w14:textId="77777777" w:rsidR="00A42154" w:rsidRDefault="00A42154" w:rsidP="00FE0D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inionPro-Regular">
    <w:altName w:val="Minion Pro"/>
    <w:panose1 w:val="020B0604020202020204"/>
    <w:charset w:val="00"/>
    <w:family w:val="auto"/>
    <w:pitch w:val="variable"/>
    <w:sig w:usb0="60000287" w:usb1="00000001" w:usb2="00000000" w:usb3="00000000" w:csb0="0000019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hronicleTextG1-Italic">
    <w:panose1 w:val="020B0604020202020204"/>
    <w:charset w:val="00"/>
    <w:family w:val="auto"/>
    <w:pitch w:val="variable"/>
    <w:sig w:usb0="A100007F" w:usb1="5000405B" w:usb2="00000000" w:usb3="00000000" w:csb0="0000000B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B2425B" w14:textId="77777777" w:rsidR="00FE0D94" w:rsidRDefault="00FE0D94" w:rsidP="00CD4435">
    <w:pPr>
      <w:pStyle w:val="BasicParagraph"/>
      <w:jc w:val="center"/>
      <w:rPr>
        <w:rFonts w:ascii="Georgia" w:hAnsi="Georgia" w:cs="ChronicleTextG1-Italic"/>
        <w:i/>
        <w:iCs/>
        <w:sz w:val="16"/>
        <w:szCs w:val="16"/>
      </w:rPr>
    </w:pPr>
  </w:p>
  <w:p w14:paraId="52A88DC0" w14:textId="77777777" w:rsidR="00E32C34" w:rsidRPr="00CD4435" w:rsidRDefault="00E32C34" w:rsidP="00CD4435">
    <w:pPr>
      <w:pStyle w:val="BasicParagraph"/>
      <w:jc w:val="center"/>
      <w:rPr>
        <w:rFonts w:ascii="Georgia" w:hAnsi="Georgia" w:cs="ChronicleTextG1-Italic"/>
        <w:i/>
        <w:iCs/>
        <w:sz w:val="18"/>
        <w:szCs w:val="1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A2DDB18" w14:textId="683690E9" w:rsidR="001E6D9B" w:rsidRPr="001E6D9B" w:rsidRDefault="001E6D9B" w:rsidP="001E6D9B">
    <w:pPr>
      <w:jc w:val="center"/>
      <w:rPr>
        <w:rFonts w:ascii="Georgia" w:hAnsi="Georgia" w:cstheme="minorHAnsi"/>
        <w:i/>
        <w:sz w:val="16"/>
        <w:szCs w:val="16"/>
      </w:rPr>
    </w:pPr>
    <w:r w:rsidRPr="001E6D9B">
      <w:rPr>
        <w:rFonts w:ascii="Georgia" w:hAnsi="Georgia" w:cstheme="minorHAnsi"/>
        <w:i/>
        <w:sz w:val="16"/>
        <w:szCs w:val="16"/>
      </w:rPr>
      <w:t>When complete, send this form to Vickie Poole (</w:t>
    </w:r>
    <w:hyperlink r:id="rId1" w:history="1">
      <w:r w:rsidRPr="001E6D9B">
        <w:rPr>
          <w:rStyle w:val="Hyperlink"/>
          <w:rFonts w:ascii="Georgia" w:hAnsi="Georgia" w:cstheme="minorHAnsi"/>
          <w:i/>
          <w:sz w:val="16"/>
          <w:szCs w:val="16"/>
        </w:rPr>
        <w:t>vpoole@uga.edu</w:t>
      </w:r>
    </w:hyperlink>
    <w:r w:rsidRPr="001E6D9B">
      <w:rPr>
        <w:rFonts w:ascii="Georgia" w:hAnsi="Georgia" w:cstheme="minorHAnsi"/>
        <w:i/>
        <w:sz w:val="16"/>
        <w:szCs w:val="16"/>
      </w:rPr>
      <w:t>) by the travel policy deadline</w:t>
    </w:r>
    <w:r w:rsidR="005E7779">
      <w:rPr>
        <w:rFonts w:ascii="Georgia" w:hAnsi="Georgia" w:cstheme="minorHAnsi"/>
        <w:i/>
        <w:sz w:val="16"/>
        <w:szCs w:val="16"/>
      </w:rPr>
      <w:t>s</w:t>
    </w:r>
    <w:r w:rsidRPr="001E6D9B">
      <w:rPr>
        <w:rFonts w:ascii="Georgia" w:hAnsi="Georgia" w:cstheme="minorHAnsi"/>
        <w:i/>
        <w:sz w:val="16"/>
        <w:szCs w:val="16"/>
      </w:rPr>
      <w:t>.</w:t>
    </w:r>
  </w:p>
  <w:p w14:paraId="3D1264A2" w14:textId="2D6F2642" w:rsidR="006727C1" w:rsidRPr="00091CAC" w:rsidRDefault="006727C1" w:rsidP="009055E4">
    <w:pPr>
      <w:pStyle w:val="Footer"/>
      <w:spacing w:line="260" w:lineRule="exact"/>
      <w:jc w:val="center"/>
      <w:rPr>
        <w:sz w:val="13"/>
        <w:szCs w:val="13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CBC79B4" w14:textId="77777777" w:rsidR="00A42154" w:rsidRDefault="00A42154" w:rsidP="00FE0D94">
      <w:r>
        <w:separator/>
      </w:r>
    </w:p>
  </w:footnote>
  <w:footnote w:type="continuationSeparator" w:id="0">
    <w:p w14:paraId="7C46A716" w14:textId="77777777" w:rsidR="00A42154" w:rsidRDefault="00A42154" w:rsidP="00FE0D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747696" w14:textId="77777777" w:rsidR="00FE0D94" w:rsidRDefault="00FE0D94" w:rsidP="00FE0D94">
    <w:pPr>
      <w:pStyle w:val="Header"/>
      <w:tabs>
        <w:tab w:val="clear" w:pos="9360"/>
      </w:tabs>
    </w:pPr>
    <w:r>
      <w:tab/>
    </w:r>
  </w:p>
  <w:p w14:paraId="35F63960" w14:textId="77777777" w:rsidR="001D5DD3" w:rsidRDefault="001D5DD3" w:rsidP="001D5DD3">
    <w:pPr>
      <w:pStyle w:val="Header"/>
      <w:tabs>
        <w:tab w:val="clear" w:pos="9360"/>
      </w:tabs>
      <w:jc w:val="center"/>
    </w:pPr>
  </w:p>
  <w:p w14:paraId="4203F7DC" w14:textId="77777777" w:rsidR="00FE0D94" w:rsidRPr="00FE0D94" w:rsidRDefault="00FE0D94" w:rsidP="00FE0D94">
    <w:pPr>
      <w:pStyle w:val="Header"/>
      <w:tabs>
        <w:tab w:val="clear" w:pos="9360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5FDE1D" w14:textId="77777777" w:rsidR="006727C1" w:rsidRDefault="006727C1" w:rsidP="006727C1">
    <w:pPr>
      <w:pStyle w:val="Header"/>
      <w:jc w:val="center"/>
    </w:pPr>
    <w:r>
      <w:rPr>
        <w:noProof/>
      </w:rPr>
      <w:drawing>
        <wp:inline distT="0" distB="0" distL="0" distR="0" wp14:anchorId="46289308" wp14:editId="1D9D8701">
          <wp:extent cx="1341543" cy="1031240"/>
          <wp:effectExtent l="0" t="0" r="5080" b="1016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rint-GEORGIA-V-FC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27453" cy="109727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5D8CBF0" w14:textId="77777777" w:rsidR="006727C1" w:rsidRDefault="006727C1" w:rsidP="006727C1">
    <w:pPr>
      <w:spacing w:after="80"/>
      <w:jc w:val="center"/>
    </w:pPr>
  </w:p>
  <w:p w14:paraId="29148204" w14:textId="77777777" w:rsidR="006727C1" w:rsidRDefault="00470877" w:rsidP="006727C1">
    <w:pPr>
      <w:spacing w:after="86"/>
      <w:jc w:val="center"/>
      <w:rPr>
        <w:rFonts w:ascii="Georgia" w:hAnsi="Georgia"/>
      </w:rPr>
    </w:pPr>
    <w:r w:rsidRPr="003B6715">
      <w:rPr>
        <w:rFonts w:ascii="Georgia" w:hAnsi="Georgia"/>
      </w:rPr>
      <w:t>College of Environment + Design</w:t>
    </w:r>
  </w:p>
  <w:p w14:paraId="429B8BC9" w14:textId="644E6D97" w:rsidR="00E518BC" w:rsidRPr="003B6715" w:rsidRDefault="00E518BC" w:rsidP="006727C1">
    <w:pPr>
      <w:spacing w:after="86"/>
      <w:jc w:val="center"/>
      <w:rPr>
        <w:rFonts w:ascii="Georgia" w:hAnsi="Georgia"/>
      </w:rPr>
    </w:pPr>
    <w:r>
      <w:rPr>
        <w:rFonts w:ascii="Georgia" w:hAnsi="Georgia"/>
      </w:rPr>
      <w:t>Request for Travel Form</w:t>
    </w:r>
  </w:p>
  <w:p w14:paraId="12CCA667" w14:textId="77777777" w:rsidR="006727C1" w:rsidRDefault="006727C1" w:rsidP="006727C1">
    <w:pPr>
      <w:pStyle w:val="Header"/>
      <w:jc w:val="center"/>
    </w:pPr>
  </w:p>
  <w:p w14:paraId="501873D1" w14:textId="77777777" w:rsidR="006727C1" w:rsidRPr="006727C1" w:rsidRDefault="006727C1" w:rsidP="006727C1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254992"/>
    <w:multiLevelType w:val="hybridMultilevel"/>
    <w:tmpl w:val="752201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A8E5F9B"/>
    <w:multiLevelType w:val="hybridMultilevel"/>
    <w:tmpl w:val="19D664A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95"/>
  <w:activeWritingStyle w:appName="MSWord" w:lang="en-US" w:vendorID="64" w:dllVersion="6" w:nlCheck="1" w:checkStyle="1"/>
  <w:activeWritingStyle w:appName="MSWord" w:lang="en-US" w:vendorID="64" w:dllVersion="4096" w:nlCheck="1" w:checkStyle="0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70877"/>
    <w:rsid w:val="00000CA1"/>
    <w:rsid w:val="00017F86"/>
    <w:rsid w:val="000210C9"/>
    <w:rsid w:val="00060688"/>
    <w:rsid w:val="00091CAC"/>
    <w:rsid w:val="000C26D8"/>
    <w:rsid w:val="0011314E"/>
    <w:rsid w:val="00121200"/>
    <w:rsid w:val="0013460B"/>
    <w:rsid w:val="0014316F"/>
    <w:rsid w:val="00172E93"/>
    <w:rsid w:val="00176EDA"/>
    <w:rsid w:val="001A2DB6"/>
    <w:rsid w:val="001B15A0"/>
    <w:rsid w:val="001D3D43"/>
    <w:rsid w:val="001D5DD3"/>
    <w:rsid w:val="001D602D"/>
    <w:rsid w:val="001E6D9B"/>
    <w:rsid w:val="00200244"/>
    <w:rsid w:val="0020694A"/>
    <w:rsid w:val="002347A9"/>
    <w:rsid w:val="00244196"/>
    <w:rsid w:val="002506A4"/>
    <w:rsid w:val="0025682F"/>
    <w:rsid w:val="00280F06"/>
    <w:rsid w:val="00291D22"/>
    <w:rsid w:val="002E03B9"/>
    <w:rsid w:val="00303783"/>
    <w:rsid w:val="00307D88"/>
    <w:rsid w:val="00350585"/>
    <w:rsid w:val="00381109"/>
    <w:rsid w:val="003B2403"/>
    <w:rsid w:val="003B663C"/>
    <w:rsid w:val="003B6715"/>
    <w:rsid w:val="003F46EA"/>
    <w:rsid w:val="00452991"/>
    <w:rsid w:val="00470877"/>
    <w:rsid w:val="00471BDC"/>
    <w:rsid w:val="004F1915"/>
    <w:rsid w:val="005102D8"/>
    <w:rsid w:val="00544E4B"/>
    <w:rsid w:val="00545CEE"/>
    <w:rsid w:val="00584C9C"/>
    <w:rsid w:val="005A5823"/>
    <w:rsid w:val="005B4589"/>
    <w:rsid w:val="005E7779"/>
    <w:rsid w:val="005F5F5A"/>
    <w:rsid w:val="0060351C"/>
    <w:rsid w:val="00631C65"/>
    <w:rsid w:val="006529DD"/>
    <w:rsid w:val="006674B8"/>
    <w:rsid w:val="006727C1"/>
    <w:rsid w:val="006A60AD"/>
    <w:rsid w:val="006D0BD8"/>
    <w:rsid w:val="006F11E0"/>
    <w:rsid w:val="006F4954"/>
    <w:rsid w:val="007230EB"/>
    <w:rsid w:val="00783232"/>
    <w:rsid w:val="008347A9"/>
    <w:rsid w:val="00850615"/>
    <w:rsid w:val="008F58B0"/>
    <w:rsid w:val="009055E4"/>
    <w:rsid w:val="0092456C"/>
    <w:rsid w:val="0095215D"/>
    <w:rsid w:val="009B75B4"/>
    <w:rsid w:val="009E0A9E"/>
    <w:rsid w:val="009F2CAD"/>
    <w:rsid w:val="00A42154"/>
    <w:rsid w:val="00A937D0"/>
    <w:rsid w:val="00AC0015"/>
    <w:rsid w:val="00AC1AE4"/>
    <w:rsid w:val="00AC4C00"/>
    <w:rsid w:val="00B028BA"/>
    <w:rsid w:val="00B1341D"/>
    <w:rsid w:val="00B13A03"/>
    <w:rsid w:val="00B41E85"/>
    <w:rsid w:val="00B56421"/>
    <w:rsid w:val="00B56526"/>
    <w:rsid w:val="00BA1AA5"/>
    <w:rsid w:val="00BB1DE9"/>
    <w:rsid w:val="00C1192A"/>
    <w:rsid w:val="00C4210F"/>
    <w:rsid w:val="00C45136"/>
    <w:rsid w:val="00C83CE7"/>
    <w:rsid w:val="00CD4435"/>
    <w:rsid w:val="00D45533"/>
    <w:rsid w:val="00DF299F"/>
    <w:rsid w:val="00E00985"/>
    <w:rsid w:val="00E12857"/>
    <w:rsid w:val="00E21823"/>
    <w:rsid w:val="00E32C34"/>
    <w:rsid w:val="00E518BC"/>
    <w:rsid w:val="00E74685"/>
    <w:rsid w:val="00EA6139"/>
    <w:rsid w:val="00EB45E8"/>
    <w:rsid w:val="00EB6E49"/>
    <w:rsid w:val="00F03FDF"/>
    <w:rsid w:val="00F11EEE"/>
    <w:rsid w:val="00F21B29"/>
    <w:rsid w:val="00F31811"/>
    <w:rsid w:val="00F4248E"/>
    <w:rsid w:val="00F7765F"/>
    <w:rsid w:val="00F93481"/>
    <w:rsid w:val="00FE0D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019BEBE"/>
  <w15:chartTrackingRefBased/>
  <w15:docId w15:val="{43269E5B-05AB-45F3-9195-1CABF17D51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83232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E0D94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</w:rPr>
  </w:style>
  <w:style w:type="character" w:customStyle="1" w:styleId="HeaderChar">
    <w:name w:val="Header Char"/>
    <w:basedOn w:val="DefaultParagraphFont"/>
    <w:link w:val="Header"/>
    <w:uiPriority w:val="99"/>
    <w:rsid w:val="00FE0D94"/>
  </w:style>
  <w:style w:type="paragraph" w:styleId="Footer">
    <w:name w:val="footer"/>
    <w:basedOn w:val="Normal"/>
    <w:link w:val="FooterChar"/>
    <w:uiPriority w:val="99"/>
    <w:unhideWhenUsed/>
    <w:rsid w:val="00FE0D94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</w:rPr>
  </w:style>
  <w:style w:type="character" w:customStyle="1" w:styleId="FooterChar">
    <w:name w:val="Footer Char"/>
    <w:basedOn w:val="DefaultParagraphFont"/>
    <w:link w:val="Footer"/>
    <w:uiPriority w:val="99"/>
    <w:rsid w:val="00FE0D94"/>
  </w:style>
  <w:style w:type="paragraph" w:customStyle="1" w:styleId="BasicParagraph">
    <w:name w:val="[Basic Paragraph]"/>
    <w:basedOn w:val="Normal"/>
    <w:uiPriority w:val="99"/>
    <w:rsid w:val="00FE0D94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eastAsiaTheme="minorHAnsi" w:hAnsi="MinionPro-Regular" w:cs="MinionPro-Regular"/>
      <w:color w:val="000000"/>
    </w:rPr>
  </w:style>
  <w:style w:type="paragraph" w:styleId="ListParagraph">
    <w:name w:val="List Paragraph"/>
    <w:basedOn w:val="Normal"/>
    <w:uiPriority w:val="34"/>
    <w:qFormat/>
    <w:rsid w:val="00470877"/>
    <w:pPr>
      <w:ind w:left="720"/>
      <w:contextualSpacing/>
    </w:pPr>
    <w:rPr>
      <w:rFonts w:asciiTheme="minorHAnsi" w:eastAsiaTheme="minorHAnsi" w:hAnsiTheme="minorHAnsi" w:cstheme="minorBid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A60AD"/>
    <w:rPr>
      <w:rFonts w:ascii="Segoe UI" w:eastAsiaTheme="minorHAns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60AD"/>
    <w:rPr>
      <w:rFonts w:ascii="Segoe UI" w:hAnsi="Segoe UI" w:cs="Segoe UI"/>
      <w:sz w:val="18"/>
      <w:szCs w:val="18"/>
    </w:rPr>
  </w:style>
  <w:style w:type="paragraph" w:styleId="NoSpacing">
    <w:name w:val="No Spacing"/>
    <w:uiPriority w:val="1"/>
    <w:qFormat/>
    <w:rsid w:val="00E518BC"/>
    <w:rPr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E518B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vpoole@uga.edu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C:\CE+D\CED%20GENERAL\CED%20Letterhead\uga-digital-letterhead-option-d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AEEB9CB-751C-774A-9582-4A12F2160F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C:\CE+D\CED GENERAL\CED Letterhead\uga-digital-letterhead-option-d.dotx</Template>
  <TotalTime>9</TotalTime>
  <Pages>1</Pages>
  <Words>87</Words>
  <Characters>502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Ian Armit</dc:creator>
  <cp:keywords/>
  <dc:description/>
  <cp:lastModifiedBy>David Spooner</cp:lastModifiedBy>
  <cp:revision>8</cp:revision>
  <cp:lastPrinted>2017-05-09T14:09:00Z</cp:lastPrinted>
  <dcterms:created xsi:type="dcterms:W3CDTF">2018-07-09T18:48:00Z</dcterms:created>
  <dcterms:modified xsi:type="dcterms:W3CDTF">2019-06-19T14:29:00Z</dcterms:modified>
</cp:coreProperties>
</file>